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3A45" w14:textId="77777777" w:rsidR="002F717E" w:rsidRDefault="002F717E" w:rsidP="00406006">
      <w:pPr>
        <w:spacing w:line="276" w:lineRule="auto"/>
        <w:rPr>
          <w:b/>
          <w:sz w:val="36"/>
          <w:szCs w:val="36"/>
        </w:rPr>
      </w:pPr>
    </w:p>
    <w:p w14:paraId="495E093A" w14:textId="3794DF7F" w:rsidR="002F717E" w:rsidRDefault="00663E52" w:rsidP="00154297">
      <w:pPr>
        <w:spacing w:line="276" w:lineRule="auto"/>
        <w:jc w:val="center"/>
        <w:rPr>
          <w:b/>
          <w:sz w:val="36"/>
          <w:szCs w:val="36"/>
        </w:rPr>
      </w:pPr>
      <w:r w:rsidRPr="00154297">
        <w:rPr>
          <w:b/>
          <w:sz w:val="36"/>
          <w:szCs w:val="36"/>
        </w:rPr>
        <w:t>Agenda</w:t>
      </w:r>
    </w:p>
    <w:p w14:paraId="74C1AFD5" w14:textId="6D3946CD" w:rsidR="002501D2" w:rsidRPr="00154297" w:rsidRDefault="00A75366" w:rsidP="00154297">
      <w:pPr>
        <w:spacing w:line="276" w:lineRule="auto"/>
        <w:jc w:val="center"/>
        <w:rPr>
          <w:b/>
          <w:sz w:val="36"/>
          <w:szCs w:val="36"/>
        </w:rPr>
      </w:pPr>
      <w:r w:rsidRPr="00154297">
        <w:rPr>
          <w:b/>
          <w:sz w:val="36"/>
          <w:szCs w:val="36"/>
        </w:rPr>
        <w:t xml:space="preserve"> </w:t>
      </w:r>
      <w:r w:rsidR="002263CC" w:rsidRPr="00154297">
        <w:rPr>
          <w:b/>
          <w:sz w:val="36"/>
          <w:szCs w:val="36"/>
        </w:rPr>
        <w:t>Finance</w:t>
      </w:r>
      <w:r w:rsidR="00663E52" w:rsidRPr="00154297">
        <w:rPr>
          <w:b/>
          <w:sz w:val="36"/>
          <w:szCs w:val="36"/>
        </w:rPr>
        <w:t xml:space="preserve"> Committee</w:t>
      </w:r>
    </w:p>
    <w:p w14:paraId="4CC93177" w14:textId="77777777" w:rsidR="004126C1" w:rsidRDefault="00D52FD4" w:rsidP="00154297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October</w:t>
      </w:r>
      <w:r w:rsidR="00EA50A7">
        <w:rPr>
          <w:b/>
          <w:sz w:val="36"/>
          <w:szCs w:val="36"/>
        </w:rPr>
        <w:t xml:space="preserve"> 2</w:t>
      </w:r>
      <w:r>
        <w:rPr>
          <w:b/>
          <w:sz w:val="36"/>
          <w:szCs w:val="36"/>
        </w:rPr>
        <w:t>7</w:t>
      </w:r>
      <w:r w:rsidR="0093100B">
        <w:rPr>
          <w:b/>
          <w:sz w:val="36"/>
          <w:szCs w:val="36"/>
        </w:rPr>
        <w:t xml:space="preserve">, </w:t>
      </w:r>
      <w:r w:rsidR="00DD32F6">
        <w:rPr>
          <w:b/>
          <w:sz w:val="36"/>
          <w:szCs w:val="36"/>
        </w:rPr>
        <w:t>202</w:t>
      </w:r>
      <w:r w:rsidR="00EE7018">
        <w:rPr>
          <w:b/>
          <w:sz w:val="36"/>
          <w:szCs w:val="36"/>
        </w:rPr>
        <w:t>6</w:t>
      </w:r>
      <w:r w:rsidR="006A0C0C">
        <w:rPr>
          <w:b/>
          <w:sz w:val="36"/>
          <w:szCs w:val="36"/>
        </w:rPr>
        <w:t xml:space="preserve"> </w:t>
      </w:r>
      <w:r w:rsidR="0093100B">
        <w:rPr>
          <w:b/>
          <w:sz w:val="36"/>
          <w:szCs w:val="36"/>
        </w:rPr>
        <w:t>at</w:t>
      </w:r>
      <w:r w:rsidR="00380C3B">
        <w:rPr>
          <w:b/>
          <w:sz w:val="36"/>
          <w:szCs w:val="36"/>
        </w:rPr>
        <w:t xml:space="preserve"> </w:t>
      </w:r>
      <w:r w:rsidR="0052590E">
        <w:rPr>
          <w:b/>
          <w:sz w:val="36"/>
          <w:szCs w:val="36"/>
        </w:rPr>
        <w:t>10:00 a.m</w:t>
      </w:r>
      <w:r w:rsidR="00EC76A2">
        <w:rPr>
          <w:b/>
          <w:sz w:val="36"/>
          <w:szCs w:val="36"/>
        </w:rPr>
        <w:t>.</w:t>
      </w:r>
    </w:p>
    <w:p w14:paraId="4583633B" w14:textId="7933D1BD" w:rsidR="00663E52" w:rsidRPr="004126C1" w:rsidRDefault="004126C1" w:rsidP="00154297">
      <w:pPr>
        <w:spacing w:line="276" w:lineRule="auto"/>
        <w:jc w:val="center"/>
        <w:rPr>
          <w:b/>
          <w:color w:val="EE0000"/>
          <w:sz w:val="36"/>
          <w:szCs w:val="36"/>
        </w:rPr>
      </w:pPr>
      <w:r w:rsidRPr="004126C1">
        <w:rPr>
          <w:b/>
          <w:color w:val="EE0000"/>
          <w:sz w:val="36"/>
          <w:szCs w:val="36"/>
        </w:rPr>
        <w:t>REVISED</w:t>
      </w:r>
      <w:r w:rsidR="0093100B" w:rsidRPr="004126C1">
        <w:rPr>
          <w:b/>
          <w:color w:val="EE0000"/>
          <w:sz w:val="36"/>
          <w:szCs w:val="36"/>
        </w:rPr>
        <w:t xml:space="preserve"> </w:t>
      </w:r>
    </w:p>
    <w:p w14:paraId="5C82BB27" w14:textId="77777777" w:rsidR="00571C06" w:rsidRPr="00154297" w:rsidRDefault="00571C06" w:rsidP="00154297">
      <w:pPr>
        <w:spacing w:line="276" w:lineRule="auto"/>
        <w:jc w:val="center"/>
        <w:rPr>
          <w:b/>
          <w:sz w:val="36"/>
          <w:szCs w:val="36"/>
        </w:rPr>
      </w:pP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5779"/>
        <w:gridCol w:w="2837"/>
        <w:gridCol w:w="2364"/>
      </w:tblGrid>
      <w:tr w:rsidR="00900D71" w:rsidRPr="00154297" w14:paraId="7AC7DAD4" w14:textId="77777777" w:rsidTr="00900D71">
        <w:trPr>
          <w:trHeight w:val="476"/>
        </w:trPr>
        <w:tc>
          <w:tcPr>
            <w:tcW w:w="6506" w:type="dxa"/>
          </w:tcPr>
          <w:p w14:paraId="1E52B684" w14:textId="77777777" w:rsidR="00663E52" w:rsidRPr="007B7B6A" w:rsidRDefault="00663E52" w:rsidP="002501D2">
            <w:pPr>
              <w:spacing w:line="480" w:lineRule="auto"/>
              <w:rPr>
                <w:rFonts w:cs="Arial"/>
                <w:b/>
                <w:u w:val="single"/>
              </w:rPr>
            </w:pPr>
            <w:r w:rsidRPr="007B7B6A">
              <w:rPr>
                <w:rFonts w:cs="Arial"/>
                <w:b/>
                <w:u w:val="single"/>
              </w:rPr>
              <w:t>Topic</w:t>
            </w:r>
          </w:p>
        </w:tc>
        <w:tc>
          <w:tcPr>
            <w:tcW w:w="3097" w:type="dxa"/>
          </w:tcPr>
          <w:p w14:paraId="66309648" w14:textId="77777777" w:rsidR="00663E52" w:rsidRPr="00154297" w:rsidRDefault="00F93DC1" w:rsidP="002501D2">
            <w:pPr>
              <w:spacing w:line="480" w:lineRule="auto"/>
              <w:rPr>
                <w:b/>
                <w:u w:val="single"/>
              </w:rPr>
            </w:pPr>
            <w:r w:rsidRPr="00154297">
              <w:rPr>
                <w:b/>
                <w:u w:val="single"/>
              </w:rPr>
              <w:t>Presenter</w:t>
            </w:r>
          </w:p>
        </w:tc>
        <w:tc>
          <w:tcPr>
            <w:tcW w:w="1377" w:type="dxa"/>
          </w:tcPr>
          <w:p w14:paraId="71022810" w14:textId="77777777" w:rsidR="00663E52" w:rsidRPr="00154297" w:rsidRDefault="00663E52" w:rsidP="002501D2">
            <w:pPr>
              <w:spacing w:line="480" w:lineRule="auto"/>
              <w:rPr>
                <w:b/>
                <w:u w:val="single"/>
              </w:rPr>
            </w:pPr>
            <w:r w:rsidRPr="00154297">
              <w:rPr>
                <w:b/>
                <w:u w:val="single"/>
              </w:rPr>
              <w:t>Purpose</w:t>
            </w:r>
          </w:p>
        </w:tc>
      </w:tr>
      <w:tr w:rsidR="00900D71" w:rsidRPr="00154297" w14:paraId="49A07E4E" w14:textId="77777777" w:rsidTr="00900D71">
        <w:trPr>
          <w:trHeight w:val="710"/>
        </w:trPr>
        <w:tc>
          <w:tcPr>
            <w:tcW w:w="6506" w:type="dxa"/>
          </w:tcPr>
          <w:p w14:paraId="21F0AEF9" w14:textId="77777777" w:rsidR="00A513D0" w:rsidRDefault="00663E52" w:rsidP="00F93DC1">
            <w:pPr>
              <w:rPr>
                <w:rFonts w:cs="Arial"/>
                <w:b/>
              </w:rPr>
            </w:pPr>
            <w:r w:rsidRPr="007B7B6A">
              <w:rPr>
                <w:rFonts w:cs="Arial"/>
                <w:b/>
              </w:rPr>
              <w:t>Call To Order</w:t>
            </w:r>
            <w:r w:rsidR="00570970" w:rsidRPr="007B7B6A">
              <w:rPr>
                <w:rFonts w:cs="Arial"/>
                <w:b/>
              </w:rPr>
              <w:t xml:space="preserve">: </w:t>
            </w:r>
          </w:p>
          <w:p w14:paraId="524EAA64" w14:textId="06A28588" w:rsidR="002656F6" w:rsidRPr="003344E0" w:rsidRDefault="0043142B" w:rsidP="00A513D0">
            <w:pPr>
              <w:rPr>
                <w:rFonts w:cs="Arial"/>
                <w:bCs/>
              </w:rPr>
            </w:pPr>
            <w:r w:rsidRPr="003344E0">
              <w:rPr>
                <w:rFonts w:cs="Arial"/>
                <w:bCs/>
              </w:rPr>
              <w:t>Action Item:</w:t>
            </w:r>
            <w:r w:rsidR="00A513D0" w:rsidRPr="003344E0">
              <w:rPr>
                <w:rFonts w:cs="Arial"/>
                <w:bCs/>
              </w:rPr>
              <w:t xml:space="preserve"> </w:t>
            </w:r>
            <w:r w:rsidR="003344E0" w:rsidRPr="003344E0">
              <w:rPr>
                <w:rFonts w:cs="Arial"/>
                <w:bCs/>
              </w:rPr>
              <w:t>Discussion/Decision Regarding Finance Committee Minutes</w:t>
            </w:r>
            <w:r w:rsidR="00C14F0F">
              <w:rPr>
                <w:rFonts w:cs="Arial"/>
                <w:bCs/>
              </w:rPr>
              <w:t xml:space="preserve"> </w:t>
            </w:r>
            <w:r w:rsidR="00D52FD4">
              <w:rPr>
                <w:rFonts w:cs="Arial"/>
                <w:bCs/>
              </w:rPr>
              <w:t>September 22</w:t>
            </w:r>
            <w:r w:rsidR="006B7891">
              <w:rPr>
                <w:rFonts w:cs="Arial"/>
                <w:bCs/>
              </w:rPr>
              <w:t xml:space="preserve">, </w:t>
            </w:r>
            <w:r w:rsidR="00C14F0F">
              <w:rPr>
                <w:rFonts w:cs="Arial"/>
                <w:bCs/>
              </w:rPr>
              <w:t>2026</w:t>
            </w:r>
          </w:p>
          <w:p w14:paraId="3A1C5DF3" w14:textId="3FB9EC26" w:rsidR="00CA0F65" w:rsidRPr="00CA0F65" w:rsidRDefault="00CA0F65" w:rsidP="00CA0F65">
            <w:pPr>
              <w:rPr>
                <w:rFonts w:cs="Arial"/>
              </w:rPr>
            </w:pPr>
          </w:p>
        </w:tc>
        <w:tc>
          <w:tcPr>
            <w:tcW w:w="3097" w:type="dxa"/>
          </w:tcPr>
          <w:p w14:paraId="6D4D1787" w14:textId="6DCEFB70" w:rsidR="00663E52" w:rsidRPr="00154297" w:rsidRDefault="00267A33" w:rsidP="00A75366">
            <w:r>
              <w:t>Darron Branson</w:t>
            </w:r>
            <w:r w:rsidR="001C4B23" w:rsidRPr="00154297">
              <w:t>, Chair</w:t>
            </w:r>
          </w:p>
        </w:tc>
        <w:tc>
          <w:tcPr>
            <w:tcW w:w="1377" w:type="dxa"/>
          </w:tcPr>
          <w:p w14:paraId="418C9798" w14:textId="1FC581A2" w:rsidR="00F93DC1" w:rsidRPr="00154297" w:rsidRDefault="00813AD3" w:rsidP="00A75366">
            <w:r>
              <w:t>Decision</w:t>
            </w:r>
          </w:p>
        </w:tc>
      </w:tr>
      <w:tr w:rsidR="00B33ECB" w:rsidRPr="00154297" w14:paraId="40D0B340" w14:textId="77777777" w:rsidTr="00900D71">
        <w:trPr>
          <w:trHeight w:val="710"/>
        </w:trPr>
        <w:tc>
          <w:tcPr>
            <w:tcW w:w="6506" w:type="dxa"/>
          </w:tcPr>
          <w:p w14:paraId="217973E5" w14:textId="77777777" w:rsidR="00B33ECB" w:rsidRDefault="00B33ECB" w:rsidP="00B33ECB">
            <w:pPr>
              <w:rPr>
                <w:rFonts w:cs="Arial"/>
                <w:b/>
              </w:rPr>
            </w:pPr>
            <w:r w:rsidRPr="00C06B84">
              <w:rPr>
                <w:rFonts w:cs="Arial"/>
                <w:b/>
              </w:rPr>
              <w:t>New Business:</w:t>
            </w:r>
          </w:p>
          <w:p w14:paraId="14300DC7" w14:textId="5359D2F3" w:rsidR="00FE7610" w:rsidRPr="00FE7610" w:rsidRDefault="00FE7610" w:rsidP="00B33ECB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Action Item:</w:t>
            </w:r>
          </w:p>
          <w:p w14:paraId="4D8B3700" w14:textId="6C68CCB1" w:rsidR="00B33ECB" w:rsidRDefault="009F13CC" w:rsidP="00F93DC1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-</w:t>
            </w:r>
            <w:r w:rsidR="00B33ECB">
              <w:rPr>
                <w:rFonts w:cs="Arial"/>
                <w:bCs/>
              </w:rPr>
              <w:t>InReach Presentation – Opportunity Assessment</w:t>
            </w:r>
          </w:p>
          <w:p w14:paraId="4EB58299" w14:textId="0B819E63" w:rsidR="00FE7610" w:rsidRDefault="009F13CC" w:rsidP="00FE7610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-</w:t>
            </w:r>
            <w:r w:rsidR="00397739">
              <w:rPr>
                <w:rFonts w:cs="Arial"/>
                <w:bCs/>
              </w:rPr>
              <w:t>Ovation – GPO Analysis on Rx &amp; Central Supply</w:t>
            </w:r>
          </w:p>
          <w:p w14:paraId="753C1452" w14:textId="77777777" w:rsidR="009F13CC" w:rsidRDefault="009F13CC" w:rsidP="00FE7610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-</w:t>
            </w:r>
            <w:r w:rsidRPr="009F13CC">
              <w:rPr>
                <w:rFonts w:cs="Arial"/>
                <w:bCs/>
              </w:rPr>
              <w:t xml:space="preserve">RHTP </w:t>
            </w:r>
            <w:r>
              <w:rPr>
                <w:rFonts w:cs="Arial"/>
                <w:bCs/>
              </w:rPr>
              <w:t>F</w:t>
            </w:r>
            <w:r w:rsidRPr="009F13CC">
              <w:rPr>
                <w:rFonts w:cs="Arial"/>
                <w:bCs/>
              </w:rPr>
              <w:t>unding</w:t>
            </w:r>
          </w:p>
          <w:p w14:paraId="0682BBC9" w14:textId="3C7CB8EC" w:rsidR="004126C1" w:rsidRPr="00B33ECB" w:rsidRDefault="004126C1" w:rsidP="00FE7610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-EHR Update</w:t>
            </w:r>
          </w:p>
        </w:tc>
        <w:tc>
          <w:tcPr>
            <w:tcW w:w="3097" w:type="dxa"/>
          </w:tcPr>
          <w:p w14:paraId="3AA93FF2" w14:textId="77777777" w:rsidR="00B33ECB" w:rsidRDefault="00B06B88" w:rsidP="00A75366">
            <w:r>
              <w:t>Tim Powers, CFO</w:t>
            </w:r>
          </w:p>
          <w:p w14:paraId="083FD76C" w14:textId="5066AECC" w:rsidR="00397739" w:rsidRDefault="00397739" w:rsidP="00A75366">
            <w:r>
              <w:t>Sean - InReach</w:t>
            </w:r>
          </w:p>
          <w:p w14:paraId="7FFC0A08" w14:textId="77777777" w:rsidR="00397739" w:rsidRDefault="00397739" w:rsidP="00A7536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Ovation Spend Management Team</w:t>
            </w:r>
          </w:p>
          <w:p w14:paraId="606ACAA3" w14:textId="32650473" w:rsidR="00FE7610" w:rsidRDefault="00FE7610" w:rsidP="00A75366">
            <w:r>
              <w:rPr>
                <w:rFonts w:cs="Arial"/>
                <w:bCs/>
              </w:rPr>
              <w:t>Bryce Cordle, CEO</w:t>
            </w:r>
          </w:p>
        </w:tc>
        <w:tc>
          <w:tcPr>
            <w:tcW w:w="1377" w:type="dxa"/>
          </w:tcPr>
          <w:p w14:paraId="7BECA707" w14:textId="69845FB4" w:rsidR="00B33ECB" w:rsidRDefault="00FE7610" w:rsidP="00A75366">
            <w:r>
              <w:t>Decision/Discussion</w:t>
            </w:r>
          </w:p>
        </w:tc>
      </w:tr>
      <w:tr w:rsidR="005B512E" w:rsidRPr="00154297" w14:paraId="6B1F6937" w14:textId="77777777" w:rsidTr="00900D71">
        <w:trPr>
          <w:trHeight w:val="710"/>
        </w:trPr>
        <w:tc>
          <w:tcPr>
            <w:tcW w:w="6506" w:type="dxa"/>
          </w:tcPr>
          <w:p w14:paraId="5E5F6C60" w14:textId="77777777" w:rsidR="005B512E" w:rsidRPr="005B512E" w:rsidRDefault="005B512E" w:rsidP="005B512E">
            <w:pPr>
              <w:rPr>
                <w:rFonts w:cs="Arial"/>
                <w:b/>
              </w:rPr>
            </w:pPr>
            <w:r w:rsidRPr="005B512E">
              <w:rPr>
                <w:rFonts w:cs="Arial"/>
                <w:b/>
              </w:rPr>
              <w:t>Financial Report:</w:t>
            </w:r>
          </w:p>
          <w:p w14:paraId="0C3BA994" w14:textId="42A418D9" w:rsidR="005B512E" w:rsidRPr="005B512E" w:rsidRDefault="00D52FD4" w:rsidP="005B512E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September</w:t>
            </w:r>
            <w:r w:rsidR="005B512E" w:rsidRPr="005B512E">
              <w:rPr>
                <w:rFonts w:cs="Arial"/>
                <w:bCs/>
              </w:rPr>
              <w:t xml:space="preserve"> Financial Report</w:t>
            </w:r>
          </w:p>
        </w:tc>
        <w:tc>
          <w:tcPr>
            <w:tcW w:w="3097" w:type="dxa"/>
          </w:tcPr>
          <w:p w14:paraId="67E5542D" w14:textId="689DDB60" w:rsidR="005B512E" w:rsidRDefault="005B512E" w:rsidP="00A75366">
            <w:r w:rsidRPr="005B512E">
              <w:t>Tim Powers, CFO</w:t>
            </w:r>
          </w:p>
        </w:tc>
        <w:tc>
          <w:tcPr>
            <w:tcW w:w="1377" w:type="dxa"/>
          </w:tcPr>
          <w:p w14:paraId="63DB3224" w14:textId="5C74C49A" w:rsidR="005B512E" w:rsidRDefault="005B512E" w:rsidP="00A75366">
            <w:r>
              <w:t>Update</w:t>
            </w:r>
          </w:p>
        </w:tc>
      </w:tr>
      <w:tr w:rsidR="00900D71" w:rsidRPr="00154297" w14:paraId="4C71574B" w14:textId="77777777" w:rsidTr="00900D71">
        <w:trPr>
          <w:trHeight w:val="386"/>
        </w:trPr>
        <w:tc>
          <w:tcPr>
            <w:tcW w:w="6506" w:type="dxa"/>
          </w:tcPr>
          <w:p w14:paraId="5AB49A72" w14:textId="77777777" w:rsidR="00D54F56" w:rsidRDefault="00F93DC1" w:rsidP="0093100B">
            <w:pPr>
              <w:rPr>
                <w:rFonts w:cs="Arial"/>
                <w:b/>
              </w:rPr>
            </w:pPr>
            <w:r w:rsidRPr="00054A2A">
              <w:rPr>
                <w:rFonts w:cs="Arial"/>
                <w:b/>
              </w:rPr>
              <w:t>Old Business</w:t>
            </w:r>
            <w:r w:rsidR="0074244E" w:rsidRPr="00054A2A">
              <w:rPr>
                <w:rFonts w:cs="Arial"/>
                <w:b/>
              </w:rPr>
              <w:t>:</w:t>
            </w:r>
            <w:r w:rsidR="00FA7279" w:rsidRPr="00054A2A">
              <w:rPr>
                <w:rFonts w:cs="Arial"/>
                <w:b/>
              </w:rPr>
              <w:t xml:space="preserve"> </w:t>
            </w:r>
          </w:p>
          <w:p w14:paraId="76538D89" w14:textId="4B308639" w:rsidR="00B8044B" w:rsidRPr="00B8044B" w:rsidRDefault="00B8044B" w:rsidP="00DD32F6">
            <w:pPr>
              <w:rPr>
                <w:rFonts w:cs="Arial"/>
                <w:bCs/>
              </w:rPr>
            </w:pPr>
          </w:p>
        </w:tc>
        <w:tc>
          <w:tcPr>
            <w:tcW w:w="3097" w:type="dxa"/>
          </w:tcPr>
          <w:p w14:paraId="7E69ADB6" w14:textId="284014E0" w:rsidR="008A4676" w:rsidRPr="00BE360B" w:rsidRDefault="008A4676" w:rsidP="001119E8"/>
        </w:tc>
        <w:tc>
          <w:tcPr>
            <w:tcW w:w="1377" w:type="dxa"/>
          </w:tcPr>
          <w:p w14:paraId="373A2384" w14:textId="483DF7BF" w:rsidR="00663E52" w:rsidRPr="00BE360B" w:rsidRDefault="00663E52" w:rsidP="002501D2">
            <w:pPr>
              <w:spacing w:line="480" w:lineRule="auto"/>
            </w:pPr>
          </w:p>
        </w:tc>
      </w:tr>
      <w:tr w:rsidR="00900D71" w:rsidRPr="00154297" w14:paraId="2C3C7E19" w14:textId="77777777" w:rsidTr="00900D71">
        <w:trPr>
          <w:trHeight w:val="701"/>
        </w:trPr>
        <w:tc>
          <w:tcPr>
            <w:tcW w:w="6506" w:type="dxa"/>
          </w:tcPr>
          <w:p w14:paraId="4665C71D" w14:textId="683A0BBC" w:rsidR="00030705" w:rsidRDefault="00030705" w:rsidP="00030705">
            <w:pPr>
              <w:rPr>
                <w:rFonts w:cs="Arial"/>
                <w:b/>
              </w:rPr>
            </w:pPr>
            <w:r w:rsidRPr="007B7B6A">
              <w:rPr>
                <w:rFonts w:cs="Arial"/>
                <w:b/>
              </w:rPr>
              <w:t>Closing Remarks &amp; Adjourn</w:t>
            </w:r>
          </w:p>
          <w:p w14:paraId="5E13DAA5" w14:textId="77777777" w:rsidR="00CA0F65" w:rsidRDefault="00CA0F65" w:rsidP="00030705">
            <w:pPr>
              <w:rPr>
                <w:rFonts w:cs="Arial"/>
                <w:b/>
              </w:rPr>
            </w:pPr>
          </w:p>
          <w:p w14:paraId="6AA5964D" w14:textId="77777777" w:rsidR="00CA0F65" w:rsidRPr="007B7B6A" w:rsidRDefault="00CA0F65" w:rsidP="00030705">
            <w:pPr>
              <w:rPr>
                <w:rFonts w:cs="Arial"/>
                <w:b/>
              </w:rPr>
            </w:pPr>
          </w:p>
        </w:tc>
        <w:tc>
          <w:tcPr>
            <w:tcW w:w="3097" w:type="dxa"/>
          </w:tcPr>
          <w:p w14:paraId="6D83EC26" w14:textId="79C97DF4" w:rsidR="00030705" w:rsidRPr="00154297" w:rsidRDefault="00267A33" w:rsidP="00030705">
            <w:pPr>
              <w:spacing w:line="480" w:lineRule="auto"/>
            </w:pPr>
            <w:r>
              <w:t>Darron Branson</w:t>
            </w:r>
            <w:r w:rsidR="00900D71">
              <w:t xml:space="preserve">, </w:t>
            </w:r>
            <w:r w:rsidR="00030705" w:rsidRPr="00154297">
              <w:t>Cha</w:t>
            </w:r>
            <w:r w:rsidR="00C14F0F">
              <w:t>i</w:t>
            </w:r>
            <w:r w:rsidR="001B4E0E">
              <w:t>r</w:t>
            </w:r>
          </w:p>
        </w:tc>
        <w:tc>
          <w:tcPr>
            <w:tcW w:w="1377" w:type="dxa"/>
          </w:tcPr>
          <w:p w14:paraId="79076862" w14:textId="77777777" w:rsidR="00030705" w:rsidRPr="00154297" w:rsidRDefault="00030705" w:rsidP="00030705">
            <w:pPr>
              <w:spacing w:line="480" w:lineRule="auto"/>
            </w:pPr>
            <w:r w:rsidRPr="00154297">
              <w:t>Adjourn</w:t>
            </w:r>
          </w:p>
        </w:tc>
      </w:tr>
    </w:tbl>
    <w:p w14:paraId="3C89D3E9" w14:textId="0E935456" w:rsidR="002F717E" w:rsidRDefault="002F717E" w:rsidP="00405310">
      <w:pPr>
        <w:tabs>
          <w:tab w:val="center" w:pos="4680"/>
        </w:tabs>
        <w:spacing w:line="480" w:lineRule="auto"/>
        <w:rPr>
          <w:b/>
          <w:color w:val="FF0000"/>
        </w:rPr>
      </w:pPr>
    </w:p>
    <w:p w14:paraId="4B5ABB85" w14:textId="18C10BAF" w:rsidR="0052590E" w:rsidRPr="00154297" w:rsidRDefault="00405310" w:rsidP="00151FF3">
      <w:pPr>
        <w:tabs>
          <w:tab w:val="center" w:pos="4680"/>
        </w:tabs>
        <w:jc w:val="center"/>
        <w:rPr>
          <w:b/>
          <w:color w:val="FF0000"/>
        </w:rPr>
      </w:pPr>
      <w:bookmarkStart w:id="0" w:name="_Hlk182834938"/>
      <w:r w:rsidRPr="00154297">
        <w:rPr>
          <w:b/>
          <w:color w:val="FF0000"/>
        </w:rPr>
        <w:t>Next Meeting:</w:t>
      </w:r>
      <w:r w:rsidR="00244516">
        <w:rPr>
          <w:b/>
          <w:color w:val="FF0000"/>
        </w:rPr>
        <w:t xml:space="preserve"> </w:t>
      </w:r>
      <w:r w:rsidR="00E84649">
        <w:rPr>
          <w:b/>
          <w:color w:val="FF0000"/>
        </w:rPr>
        <w:t xml:space="preserve">Tuesday </w:t>
      </w:r>
      <w:r w:rsidR="00D52FD4">
        <w:rPr>
          <w:b/>
          <w:color w:val="FF0000"/>
        </w:rPr>
        <w:t>November 24</w:t>
      </w:r>
      <w:r w:rsidR="002656F6">
        <w:rPr>
          <w:b/>
          <w:color w:val="FF0000"/>
        </w:rPr>
        <w:t xml:space="preserve">, </w:t>
      </w:r>
      <w:r w:rsidR="00DD32F6">
        <w:rPr>
          <w:b/>
          <w:color w:val="FF0000"/>
        </w:rPr>
        <w:t>202</w:t>
      </w:r>
      <w:r w:rsidR="00E74C2A">
        <w:rPr>
          <w:b/>
          <w:color w:val="FF0000"/>
        </w:rPr>
        <w:t>6</w:t>
      </w:r>
      <w:r w:rsidR="00DD32F6">
        <w:rPr>
          <w:b/>
          <w:color w:val="FF0000"/>
        </w:rPr>
        <w:t>,</w:t>
      </w:r>
      <w:r w:rsidR="002656F6">
        <w:rPr>
          <w:b/>
          <w:color w:val="FF0000"/>
        </w:rPr>
        <w:t xml:space="preserve"> </w:t>
      </w:r>
      <w:r w:rsidR="0052590E" w:rsidRPr="00154297">
        <w:rPr>
          <w:b/>
          <w:color w:val="FF0000"/>
        </w:rPr>
        <w:t xml:space="preserve">at </w:t>
      </w:r>
      <w:r w:rsidR="0052590E">
        <w:rPr>
          <w:b/>
          <w:color w:val="FF0000"/>
        </w:rPr>
        <w:t>10</w:t>
      </w:r>
      <w:r w:rsidR="0052590E" w:rsidRPr="00154297">
        <w:rPr>
          <w:b/>
          <w:color w:val="FF0000"/>
        </w:rPr>
        <w:t>:00 a.m.</w:t>
      </w:r>
      <w:bookmarkEnd w:id="0"/>
    </w:p>
    <w:sectPr w:rsidR="0052590E" w:rsidRPr="00154297" w:rsidSect="001542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1440" w:bottom="648" w:left="1440" w:header="108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927B" w14:textId="77777777" w:rsidR="00360544" w:rsidRDefault="00360544" w:rsidP="00411490">
      <w:r>
        <w:separator/>
      </w:r>
    </w:p>
  </w:endnote>
  <w:endnote w:type="continuationSeparator" w:id="0">
    <w:p w14:paraId="4CE79A91" w14:textId="77777777" w:rsidR="00360544" w:rsidRDefault="00360544" w:rsidP="0041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11CD" w14:textId="77777777" w:rsidR="00964E3C" w:rsidRDefault="00964E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9F40" w14:textId="77777777" w:rsidR="003469DC" w:rsidRDefault="00014033">
    <w:pPr>
      <w:pStyle w:val="Footer"/>
      <w:jc w:val="center"/>
      <w:rPr>
        <w:rFonts w:ascii="Arial Black" w:hAnsi="Arial Black"/>
        <w:sz w:val="18"/>
      </w:rPr>
    </w:pPr>
    <w:r>
      <w:rPr>
        <w:rFonts w:ascii="Arial Black" w:hAnsi="Arial Black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40EDEC" wp14:editId="2AF46268">
              <wp:simplePos x="0" y="0"/>
              <wp:positionH relativeFrom="column">
                <wp:posOffset>0</wp:posOffset>
              </wp:positionH>
              <wp:positionV relativeFrom="paragraph">
                <wp:posOffset>93980</wp:posOffset>
              </wp:positionV>
              <wp:extent cx="6400800" cy="0"/>
              <wp:effectExtent l="9525" t="17780" r="952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8109D60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7in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" strokecolor="#066" strokeweight="1.5pt"/>
          </w:pict>
        </mc:Fallback>
      </mc:AlternateContent>
    </w:r>
  </w:p>
  <w:p w14:paraId="5A404D0A" w14:textId="77777777" w:rsidR="003469DC" w:rsidRDefault="00C738BF">
    <w:pPr>
      <w:pStyle w:val="Footer"/>
      <w:jc w:val="center"/>
      <w:rPr>
        <w:rFonts w:cs="Arial"/>
        <w:sz w:val="20"/>
      </w:rPr>
    </w:pPr>
    <w:r>
      <w:rPr>
        <w:rFonts w:cs="Arial"/>
        <w:sz w:val="20"/>
      </w:rPr>
      <w:t>6640 Kaniksu Street • Bonners Ferry, Idaho 83805 • 208-267-3141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312E9" w14:textId="77777777" w:rsidR="00964E3C" w:rsidRDefault="009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8F117" w14:textId="77777777" w:rsidR="00360544" w:rsidRDefault="00360544" w:rsidP="00411490">
      <w:r>
        <w:separator/>
      </w:r>
    </w:p>
  </w:footnote>
  <w:footnote w:type="continuationSeparator" w:id="0">
    <w:p w14:paraId="4BA5895D" w14:textId="77777777" w:rsidR="00360544" w:rsidRDefault="00360544" w:rsidP="0041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4016" w14:textId="77777777" w:rsidR="00964E3C" w:rsidRDefault="00964E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D8C3" w14:textId="04866F80" w:rsidR="003469DC" w:rsidRDefault="00C738BF">
    <w:pPr>
      <w:pStyle w:val="Header"/>
      <w:jc w:val="center"/>
    </w:pPr>
    <w:r>
      <w:rPr>
        <w:noProof/>
      </w:rPr>
      <w:drawing>
        <wp:inline distT="0" distB="0" distL="0" distR="0" wp14:anchorId="0F598BB9" wp14:editId="7951FC17">
          <wp:extent cx="2908300" cy="723900"/>
          <wp:effectExtent l="19050" t="0" r="6350" b="0"/>
          <wp:docPr id="3" name="Picture 3" descr="S:\Clipart\Logos\logo-final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lipart\Logos\logo-final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8AE2" w14:textId="77777777" w:rsidR="00964E3C" w:rsidRDefault="00964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0EF"/>
    <w:multiLevelType w:val="hybridMultilevel"/>
    <w:tmpl w:val="E904D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76FD7"/>
    <w:multiLevelType w:val="hybridMultilevel"/>
    <w:tmpl w:val="C5225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E50"/>
    <w:multiLevelType w:val="hybridMultilevel"/>
    <w:tmpl w:val="A7D2A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64769"/>
    <w:multiLevelType w:val="hybridMultilevel"/>
    <w:tmpl w:val="4CB88B42"/>
    <w:lvl w:ilvl="0" w:tplc="BF6C2F3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DD69A1"/>
    <w:multiLevelType w:val="hybridMultilevel"/>
    <w:tmpl w:val="D01EA5D8"/>
    <w:lvl w:ilvl="0" w:tplc="3D0C4B5C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2D4E7C8C">
      <w:start w:val="1"/>
      <w:numFmt w:val="bullet"/>
      <w:lvlText w:val="o"/>
      <w:lvlJc w:val="left"/>
      <w:pPr>
        <w:ind w:left="360" w:hanging="180"/>
      </w:pPr>
      <w:rPr>
        <w:rFonts w:ascii="Courier New" w:hAnsi="Courier New" w:hint="default"/>
      </w:rPr>
    </w:lvl>
    <w:lvl w:ilvl="2" w:tplc="5F0A90F0">
      <w:start w:val="1"/>
      <w:numFmt w:val="bullet"/>
      <w:lvlText w:val=""/>
      <w:lvlJc w:val="left"/>
      <w:pPr>
        <w:ind w:left="576" w:hanging="126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183157"/>
    <w:multiLevelType w:val="hybridMultilevel"/>
    <w:tmpl w:val="319A2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70626"/>
    <w:multiLevelType w:val="hybridMultilevel"/>
    <w:tmpl w:val="E11A44F4"/>
    <w:lvl w:ilvl="0" w:tplc="D5629EE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B24237E2">
      <w:start w:val="1"/>
      <w:numFmt w:val="bullet"/>
      <w:lvlText w:val="o"/>
      <w:lvlJc w:val="left"/>
      <w:pPr>
        <w:ind w:left="288" w:hanging="198"/>
      </w:pPr>
      <w:rPr>
        <w:rFonts w:ascii="Courier New" w:hAnsi="Courier New" w:hint="default"/>
      </w:rPr>
    </w:lvl>
    <w:lvl w:ilvl="2" w:tplc="BEF43EB4">
      <w:start w:val="1"/>
      <w:numFmt w:val="bullet"/>
      <w:lvlText w:val=""/>
      <w:lvlJc w:val="left"/>
      <w:pPr>
        <w:ind w:left="576" w:hanging="216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59D05342"/>
    <w:multiLevelType w:val="hybridMultilevel"/>
    <w:tmpl w:val="9DBE23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1F5677"/>
    <w:multiLevelType w:val="hybridMultilevel"/>
    <w:tmpl w:val="D88E5CB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72FD1620"/>
    <w:multiLevelType w:val="hybridMultilevel"/>
    <w:tmpl w:val="07522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84AFE"/>
    <w:multiLevelType w:val="hybridMultilevel"/>
    <w:tmpl w:val="56288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E2A50"/>
    <w:multiLevelType w:val="hybridMultilevel"/>
    <w:tmpl w:val="FC665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D4CCE"/>
    <w:multiLevelType w:val="hybridMultilevel"/>
    <w:tmpl w:val="7D583768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849685474">
    <w:abstractNumId w:val="3"/>
  </w:num>
  <w:num w:numId="2" w16cid:durableId="1359937992">
    <w:abstractNumId w:val="11"/>
  </w:num>
  <w:num w:numId="3" w16cid:durableId="603807270">
    <w:abstractNumId w:val="4"/>
  </w:num>
  <w:num w:numId="4" w16cid:durableId="1897276086">
    <w:abstractNumId w:val="7"/>
  </w:num>
  <w:num w:numId="5" w16cid:durableId="1150904805">
    <w:abstractNumId w:val="9"/>
  </w:num>
  <w:num w:numId="6" w16cid:durableId="1315450435">
    <w:abstractNumId w:val="6"/>
  </w:num>
  <w:num w:numId="7" w16cid:durableId="1565408342">
    <w:abstractNumId w:val="12"/>
  </w:num>
  <w:num w:numId="8" w16cid:durableId="1651665753">
    <w:abstractNumId w:val="10"/>
  </w:num>
  <w:num w:numId="9" w16cid:durableId="1094596451">
    <w:abstractNumId w:val="0"/>
  </w:num>
  <w:num w:numId="10" w16cid:durableId="995843207">
    <w:abstractNumId w:val="8"/>
  </w:num>
  <w:num w:numId="11" w16cid:durableId="6493541">
    <w:abstractNumId w:val="1"/>
  </w:num>
  <w:num w:numId="12" w16cid:durableId="530456414">
    <w:abstractNumId w:val="2"/>
  </w:num>
  <w:num w:numId="13" w16cid:durableId="1057163352">
    <w:abstractNumId w:val="5"/>
  </w:num>
  <w:num w:numId="14" w16cid:durableId="1206023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0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9DC"/>
    <w:rsid w:val="00004655"/>
    <w:rsid w:val="00012150"/>
    <w:rsid w:val="00014033"/>
    <w:rsid w:val="00014040"/>
    <w:rsid w:val="0002727E"/>
    <w:rsid w:val="00030705"/>
    <w:rsid w:val="00032E6D"/>
    <w:rsid w:val="000403E9"/>
    <w:rsid w:val="00045C66"/>
    <w:rsid w:val="0005440C"/>
    <w:rsid w:val="00054A2A"/>
    <w:rsid w:val="000602A2"/>
    <w:rsid w:val="0006558A"/>
    <w:rsid w:val="00066851"/>
    <w:rsid w:val="00072289"/>
    <w:rsid w:val="00082166"/>
    <w:rsid w:val="00082E55"/>
    <w:rsid w:val="00083A75"/>
    <w:rsid w:val="0008614A"/>
    <w:rsid w:val="000A4E48"/>
    <w:rsid w:val="000A50FC"/>
    <w:rsid w:val="000A7C9B"/>
    <w:rsid w:val="000B1259"/>
    <w:rsid w:val="000B76ED"/>
    <w:rsid w:val="000C7D95"/>
    <w:rsid w:val="000D663A"/>
    <w:rsid w:val="000E2EBF"/>
    <w:rsid w:val="000F1DAD"/>
    <w:rsid w:val="000F2437"/>
    <w:rsid w:val="00101477"/>
    <w:rsid w:val="00107410"/>
    <w:rsid w:val="00110E87"/>
    <w:rsid w:val="001119E8"/>
    <w:rsid w:val="001175BE"/>
    <w:rsid w:val="00122DCA"/>
    <w:rsid w:val="00130790"/>
    <w:rsid w:val="0013432F"/>
    <w:rsid w:val="00144032"/>
    <w:rsid w:val="00145823"/>
    <w:rsid w:val="00151FF3"/>
    <w:rsid w:val="00152B9F"/>
    <w:rsid w:val="001539D9"/>
    <w:rsid w:val="00154297"/>
    <w:rsid w:val="001543B8"/>
    <w:rsid w:val="001605C5"/>
    <w:rsid w:val="001622BF"/>
    <w:rsid w:val="0017141A"/>
    <w:rsid w:val="00171858"/>
    <w:rsid w:val="00174EC0"/>
    <w:rsid w:val="00177960"/>
    <w:rsid w:val="00185E97"/>
    <w:rsid w:val="00186CC8"/>
    <w:rsid w:val="00187BAD"/>
    <w:rsid w:val="0019052B"/>
    <w:rsid w:val="001963B8"/>
    <w:rsid w:val="001B3C82"/>
    <w:rsid w:val="001B478C"/>
    <w:rsid w:val="001B4E0E"/>
    <w:rsid w:val="001C1B27"/>
    <w:rsid w:val="001C4B23"/>
    <w:rsid w:val="001F0259"/>
    <w:rsid w:val="001F5F9F"/>
    <w:rsid w:val="00201FA2"/>
    <w:rsid w:val="00202B7F"/>
    <w:rsid w:val="00203859"/>
    <w:rsid w:val="00205AFB"/>
    <w:rsid w:val="0020793F"/>
    <w:rsid w:val="002110C9"/>
    <w:rsid w:val="002118F2"/>
    <w:rsid w:val="00220948"/>
    <w:rsid w:val="002263CC"/>
    <w:rsid w:val="00227F51"/>
    <w:rsid w:val="00234D20"/>
    <w:rsid w:val="00236141"/>
    <w:rsid w:val="00244516"/>
    <w:rsid w:val="002501D2"/>
    <w:rsid w:val="00256F29"/>
    <w:rsid w:val="0025784F"/>
    <w:rsid w:val="0026289B"/>
    <w:rsid w:val="002656F6"/>
    <w:rsid w:val="00266CF1"/>
    <w:rsid w:val="00267A33"/>
    <w:rsid w:val="002753FD"/>
    <w:rsid w:val="0028542A"/>
    <w:rsid w:val="0028767F"/>
    <w:rsid w:val="00291900"/>
    <w:rsid w:val="00296CA4"/>
    <w:rsid w:val="002A3ED7"/>
    <w:rsid w:val="002A4013"/>
    <w:rsid w:val="002A4B9E"/>
    <w:rsid w:val="002B0FAD"/>
    <w:rsid w:val="002C08A2"/>
    <w:rsid w:val="002D3E9B"/>
    <w:rsid w:val="002D6752"/>
    <w:rsid w:val="002D7DBC"/>
    <w:rsid w:val="002E43C5"/>
    <w:rsid w:val="002E4C2D"/>
    <w:rsid w:val="002E5922"/>
    <w:rsid w:val="002E7768"/>
    <w:rsid w:val="002E7944"/>
    <w:rsid w:val="002F0AE5"/>
    <w:rsid w:val="002F288D"/>
    <w:rsid w:val="002F717E"/>
    <w:rsid w:val="002F7CF9"/>
    <w:rsid w:val="00303666"/>
    <w:rsid w:val="00306C2C"/>
    <w:rsid w:val="00314E0B"/>
    <w:rsid w:val="00320197"/>
    <w:rsid w:val="00322470"/>
    <w:rsid w:val="003230C3"/>
    <w:rsid w:val="00332497"/>
    <w:rsid w:val="00332CB3"/>
    <w:rsid w:val="003344E0"/>
    <w:rsid w:val="003410EE"/>
    <w:rsid w:val="003423E3"/>
    <w:rsid w:val="003469DC"/>
    <w:rsid w:val="00347504"/>
    <w:rsid w:val="00351744"/>
    <w:rsid w:val="003527FE"/>
    <w:rsid w:val="003574C3"/>
    <w:rsid w:val="00357AAA"/>
    <w:rsid w:val="00360544"/>
    <w:rsid w:val="003626B0"/>
    <w:rsid w:val="003664B9"/>
    <w:rsid w:val="00380871"/>
    <w:rsid w:val="00380C3B"/>
    <w:rsid w:val="003824A4"/>
    <w:rsid w:val="00382DF3"/>
    <w:rsid w:val="00385653"/>
    <w:rsid w:val="00385C7A"/>
    <w:rsid w:val="00397739"/>
    <w:rsid w:val="00397CEA"/>
    <w:rsid w:val="003B25FD"/>
    <w:rsid w:val="003B5ACC"/>
    <w:rsid w:val="003C029C"/>
    <w:rsid w:val="003C3F19"/>
    <w:rsid w:val="003D0D1C"/>
    <w:rsid w:val="003D0F72"/>
    <w:rsid w:val="003D7545"/>
    <w:rsid w:val="003E2E12"/>
    <w:rsid w:val="003F0403"/>
    <w:rsid w:val="003F3DBC"/>
    <w:rsid w:val="003F49AE"/>
    <w:rsid w:val="00403468"/>
    <w:rsid w:val="00405310"/>
    <w:rsid w:val="00406006"/>
    <w:rsid w:val="00411490"/>
    <w:rsid w:val="004126C1"/>
    <w:rsid w:val="00424CE0"/>
    <w:rsid w:val="0042567F"/>
    <w:rsid w:val="0042791A"/>
    <w:rsid w:val="00430549"/>
    <w:rsid w:val="0043142B"/>
    <w:rsid w:val="0043225A"/>
    <w:rsid w:val="00441437"/>
    <w:rsid w:val="00441B4D"/>
    <w:rsid w:val="00447297"/>
    <w:rsid w:val="004508C2"/>
    <w:rsid w:val="004551E1"/>
    <w:rsid w:val="004619A6"/>
    <w:rsid w:val="00461A05"/>
    <w:rsid w:val="00463254"/>
    <w:rsid w:val="00467D74"/>
    <w:rsid w:val="00473E9F"/>
    <w:rsid w:val="004871EE"/>
    <w:rsid w:val="00487ECC"/>
    <w:rsid w:val="004911C9"/>
    <w:rsid w:val="00496C54"/>
    <w:rsid w:val="004A3E8F"/>
    <w:rsid w:val="004A65C6"/>
    <w:rsid w:val="004C4F49"/>
    <w:rsid w:val="004C5CAD"/>
    <w:rsid w:val="004C5E44"/>
    <w:rsid w:val="004D13C9"/>
    <w:rsid w:val="004D1FC1"/>
    <w:rsid w:val="004D4BE2"/>
    <w:rsid w:val="004D62E1"/>
    <w:rsid w:val="004E0AFB"/>
    <w:rsid w:val="004E220C"/>
    <w:rsid w:val="004F037E"/>
    <w:rsid w:val="004F1ED8"/>
    <w:rsid w:val="004F212B"/>
    <w:rsid w:val="00511A76"/>
    <w:rsid w:val="0052590E"/>
    <w:rsid w:val="00535B00"/>
    <w:rsid w:val="005369EE"/>
    <w:rsid w:val="00546E89"/>
    <w:rsid w:val="005518EE"/>
    <w:rsid w:val="00552C1D"/>
    <w:rsid w:val="00556874"/>
    <w:rsid w:val="00564434"/>
    <w:rsid w:val="00570970"/>
    <w:rsid w:val="00571C06"/>
    <w:rsid w:val="005758EE"/>
    <w:rsid w:val="005828FE"/>
    <w:rsid w:val="005854E2"/>
    <w:rsid w:val="00591644"/>
    <w:rsid w:val="00591BD9"/>
    <w:rsid w:val="00595626"/>
    <w:rsid w:val="00596E18"/>
    <w:rsid w:val="005A2750"/>
    <w:rsid w:val="005A404A"/>
    <w:rsid w:val="005B1242"/>
    <w:rsid w:val="005B2940"/>
    <w:rsid w:val="005B512E"/>
    <w:rsid w:val="005D2F40"/>
    <w:rsid w:val="005F000E"/>
    <w:rsid w:val="005F569F"/>
    <w:rsid w:val="005F5C3D"/>
    <w:rsid w:val="00602249"/>
    <w:rsid w:val="00604972"/>
    <w:rsid w:val="00611673"/>
    <w:rsid w:val="00611F7A"/>
    <w:rsid w:val="00617346"/>
    <w:rsid w:val="006255F9"/>
    <w:rsid w:val="006414B9"/>
    <w:rsid w:val="006415D3"/>
    <w:rsid w:val="00646A91"/>
    <w:rsid w:val="006520FC"/>
    <w:rsid w:val="00653816"/>
    <w:rsid w:val="00654DBC"/>
    <w:rsid w:val="00663E52"/>
    <w:rsid w:val="00664FF6"/>
    <w:rsid w:val="0066716E"/>
    <w:rsid w:val="00673392"/>
    <w:rsid w:val="00674FD0"/>
    <w:rsid w:val="006805AF"/>
    <w:rsid w:val="00680A05"/>
    <w:rsid w:val="00680EA7"/>
    <w:rsid w:val="006843A6"/>
    <w:rsid w:val="00685571"/>
    <w:rsid w:val="00694100"/>
    <w:rsid w:val="0069563B"/>
    <w:rsid w:val="006A0C0C"/>
    <w:rsid w:val="006A18D1"/>
    <w:rsid w:val="006B33A0"/>
    <w:rsid w:val="006B7891"/>
    <w:rsid w:val="006C5423"/>
    <w:rsid w:val="006D3E92"/>
    <w:rsid w:val="006F75C0"/>
    <w:rsid w:val="00700AC1"/>
    <w:rsid w:val="00700BE9"/>
    <w:rsid w:val="00704291"/>
    <w:rsid w:val="00710D0D"/>
    <w:rsid w:val="0071208D"/>
    <w:rsid w:val="00712A7A"/>
    <w:rsid w:val="007145CA"/>
    <w:rsid w:val="007147C8"/>
    <w:rsid w:val="00721071"/>
    <w:rsid w:val="00730692"/>
    <w:rsid w:val="00732104"/>
    <w:rsid w:val="0073397C"/>
    <w:rsid w:val="00736AAC"/>
    <w:rsid w:val="00737297"/>
    <w:rsid w:val="00740B2A"/>
    <w:rsid w:val="0074244E"/>
    <w:rsid w:val="00747DF7"/>
    <w:rsid w:val="00752531"/>
    <w:rsid w:val="00752F51"/>
    <w:rsid w:val="00753216"/>
    <w:rsid w:val="00763355"/>
    <w:rsid w:val="00771152"/>
    <w:rsid w:val="0077357F"/>
    <w:rsid w:val="007741A0"/>
    <w:rsid w:val="0077468E"/>
    <w:rsid w:val="007754B2"/>
    <w:rsid w:val="00776255"/>
    <w:rsid w:val="00776C91"/>
    <w:rsid w:val="00781B37"/>
    <w:rsid w:val="00783B7E"/>
    <w:rsid w:val="00784125"/>
    <w:rsid w:val="0078670E"/>
    <w:rsid w:val="007A4B32"/>
    <w:rsid w:val="007A6754"/>
    <w:rsid w:val="007B3B0A"/>
    <w:rsid w:val="007B66A3"/>
    <w:rsid w:val="007B68D5"/>
    <w:rsid w:val="007B7547"/>
    <w:rsid w:val="007B7B6A"/>
    <w:rsid w:val="007C04A1"/>
    <w:rsid w:val="007C09ED"/>
    <w:rsid w:val="007C27E6"/>
    <w:rsid w:val="007C3EA5"/>
    <w:rsid w:val="007E2921"/>
    <w:rsid w:val="007E597E"/>
    <w:rsid w:val="007E780B"/>
    <w:rsid w:val="007F6F08"/>
    <w:rsid w:val="008004CA"/>
    <w:rsid w:val="00813AD3"/>
    <w:rsid w:val="00817673"/>
    <w:rsid w:val="00832155"/>
    <w:rsid w:val="00833AEA"/>
    <w:rsid w:val="00856915"/>
    <w:rsid w:val="0086739E"/>
    <w:rsid w:val="0087413F"/>
    <w:rsid w:val="00874744"/>
    <w:rsid w:val="00882B52"/>
    <w:rsid w:val="0089307E"/>
    <w:rsid w:val="00893232"/>
    <w:rsid w:val="00895D0D"/>
    <w:rsid w:val="008A4676"/>
    <w:rsid w:val="008A6531"/>
    <w:rsid w:val="008B0EC3"/>
    <w:rsid w:val="008C04A1"/>
    <w:rsid w:val="008C5D1E"/>
    <w:rsid w:val="008C70FE"/>
    <w:rsid w:val="008D49D4"/>
    <w:rsid w:val="008D650B"/>
    <w:rsid w:val="008F0AAC"/>
    <w:rsid w:val="008F2F92"/>
    <w:rsid w:val="008F39E5"/>
    <w:rsid w:val="00900D71"/>
    <w:rsid w:val="00901715"/>
    <w:rsid w:val="00902903"/>
    <w:rsid w:val="00905516"/>
    <w:rsid w:val="00906E08"/>
    <w:rsid w:val="0091332E"/>
    <w:rsid w:val="009136DF"/>
    <w:rsid w:val="00915229"/>
    <w:rsid w:val="00923DBA"/>
    <w:rsid w:val="0093100B"/>
    <w:rsid w:val="00936912"/>
    <w:rsid w:val="009414F7"/>
    <w:rsid w:val="00954BAF"/>
    <w:rsid w:val="00956A86"/>
    <w:rsid w:val="00957ED3"/>
    <w:rsid w:val="00960223"/>
    <w:rsid w:val="0096486E"/>
    <w:rsid w:val="00964E3C"/>
    <w:rsid w:val="00973150"/>
    <w:rsid w:val="009824FC"/>
    <w:rsid w:val="009868B0"/>
    <w:rsid w:val="00987005"/>
    <w:rsid w:val="009909A3"/>
    <w:rsid w:val="00997001"/>
    <w:rsid w:val="009A2618"/>
    <w:rsid w:val="009B00A4"/>
    <w:rsid w:val="009B24C4"/>
    <w:rsid w:val="009D10E7"/>
    <w:rsid w:val="009E00A6"/>
    <w:rsid w:val="009E4FEE"/>
    <w:rsid w:val="009E5F55"/>
    <w:rsid w:val="009E6A02"/>
    <w:rsid w:val="009E79E0"/>
    <w:rsid w:val="009F13CC"/>
    <w:rsid w:val="009F2BE1"/>
    <w:rsid w:val="009F6519"/>
    <w:rsid w:val="00A0482F"/>
    <w:rsid w:val="00A07133"/>
    <w:rsid w:val="00A11B15"/>
    <w:rsid w:val="00A13C5E"/>
    <w:rsid w:val="00A15455"/>
    <w:rsid w:val="00A21304"/>
    <w:rsid w:val="00A21F9F"/>
    <w:rsid w:val="00A22A1C"/>
    <w:rsid w:val="00A233DD"/>
    <w:rsid w:val="00A303EE"/>
    <w:rsid w:val="00A37441"/>
    <w:rsid w:val="00A436F9"/>
    <w:rsid w:val="00A513D0"/>
    <w:rsid w:val="00A51B81"/>
    <w:rsid w:val="00A70E94"/>
    <w:rsid w:val="00A715D1"/>
    <w:rsid w:val="00A727F7"/>
    <w:rsid w:val="00A74A23"/>
    <w:rsid w:val="00A74E34"/>
    <w:rsid w:val="00A75366"/>
    <w:rsid w:val="00A772C0"/>
    <w:rsid w:val="00AA042B"/>
    <w:rsid w:val="00AA3EDB"/>
    <w:rsid w:val="00AA6211"/>
    <w:rsid w:val="00AB2F92"/>
    <w:rsid w:val="00AB5D0D"/>
    <w:rsid w:val="00AC5903"/>
    <w:rsid w:val="00AC6AA2"/>
    <w:rsid w:val="00AD0896"/>
    <w:rsid w:val="00AE0A43"/>
    <w:rsid w:val="00AE76D5"/>
    <w:rsid w:val="00AF104E"/>
    <w:rsid w:val="00AF5D9E"/>
    <w:rsid w:val="00B00357"/>
    <w:rsid w:val="00B00E48"/>
    <w:rsid w:val="00B01BDE"/>
    <w:rsid w:val="00B048D8"/>
    <w:rsid w:val="00B06B88"/>
    <w:rsid w:val="00B12126"/>
    <w:rsid w:val="00B12ECC"/>
    <w:rsid w:val="00B16F5A"/>
    <w:rsid w:val="00B32BCA"/>
    <w:rsid w:val="00B33ECB"/>
    <w:rsid w:val="00B35385"/>
    <w:rsid w:val="00B354BD"/>
    <w:rsid w:val="00B35BE8"/>
    <w:rsid w:val="00B40D4B"/>
    <w:rsid w:val="00B4475F"/>
    <w:rsid w:val="00B45696"/>
    <w:rsid w:val="00B50F92"/>
    <w:rsid w:val="00B510BF"/>
    <w:rsid w:val="00B65208"/>
    <w:rsid w:val="00B769FD"/>
    <w:rsid w:val="00B775E4"/>
    <w:rsid w:val="00B8044B"/>
    <w:rsid w:val="00B81BE8"/>
    <w:rsid w:val="00B822B1"/>
    <w:rsid w:val="00B96111"/>
    <w:rsid w:val="00BA0D0B"/>
    <w:rsid w:val="00BA6FF2"/>
    <w:rsid w:val="00BB56C4"/>
    <w:rsid w:val="00BC71C2"/>
    <w:rsid w:val="00BD050A"/>
    <w:rsid w:val="00BD619E"/>
    <w:rsid w:val="00BE16CE"/>
    <w:rsid w:val="00BE360B"/>
    <w:rsid w:val="00BF00D2"/>
    <w:rsid w:val="00BF6F7B"/>
    <w:rsid w:val="00C0048C"/>
    <w:rsid w:val="00C06B84"/>
    <w:rsid w:val="00C11F23"/>
    <w:rsid w:val="00C12D80"/>
    <w:rsid w:val="00C14F0F"/>
    <w:rsid w:val="00C1535F"/>
    <w:rsid w:val="00C16045"/>
    <w:rsid w:val="00C17568"/>
    <w:rsid w:val="00C21CE3"/>
    <w:rsid w:val="00C220FE"/>
    <w:rsid w:val="00C25DE8"/>
    <w:rsid w:val="00C378A0"/>
    <w:rsid w:val="00C44C7B"/>
    <w:rsid w:val="00C47818"/>
    <w:rsid w:val="00C54F27"/>
    <w:rsid w:val="00C6382B"/>
    <w:rsid w:val="00C72A1C"/>
    <w:rsid w:val="00C72FEF"/>
    <w:rsid w:val="00C738BF"/>
    <w:rsid w:val="00C74014"/>
    <w:rsid w:val="00C751BF"/>
    <w:rsid w:val="00C77467"/>
    <w:rsid w:val="00C77ADB"/>
    <w:rsid w:val="00C94974"/>
    <w:rsid w:val="00C9542B"/>
    <w:rsid w:val="00C957BF"/>
    <w:rsid w:val="00CA0F65"/>
    <w:rsid w:val="00CA17BC"/>
    <w:rsid w:val="00CB0EE3"/>
    <w:rsid w:val="00CB2604"/>
    <w:rsid w:val="00CB3628"/>
    <w:rsid w:val="00CB3B36"/>
    <w:rsid w:val="00CB7EE2"/>
    <w:rsid w:val="00CC0A7C"/>
    <w:rsid w:val="00CC5519"/>
    <w:rsid w:val="00CC76E3"/>
    <w:rsid w:val="00CC7B49"/>
    <w:rsid w:val="00CD2A1F"/>
    <w:rsid w:val="00CE1110"/>
    <w:rsid w:val="00CE6BAB"/>
    <w:rsid w:val="00CF4C67"/>
    <w:rsid w:val="00CF6042"/>
    <w:rsid w:val="00D010BD"/>
    <w:rsid w:val="00D0131B"/>
    <w:rsid w:val="00D01326"/>
    <w:rsid w:val="00D07476"/>
    <w:rsid w:val="00D11078"/>
    <w:rsid w:val="00D13659"/>
    <w:rsid w:val="00D24947"/>
    <w:rsid w:val="00D24B45"/>
    <w:rsid w:val="00D2561B"/>
    <w:rsid w:val="00D30074"/>
    <w:rsid w:val="00D408D8"/>
    <w:rsid w:val="00D52FD4"/>
    <w:rsid w:val="00D53273"/>
    <w:rsid w:val="00D54F56"/>
    <w:rsid w:val="00D73BAA"/>
    <w:rsid w:val="00D74672"/>
    <w:rsid w:val="00D75E3D"/>
    <w:rsid w:val="00D87A59"/>
    <w:rsid w:val="00D90732"/>
    <w:rsid w:val="00DA01D7"/>
    <w:rsid w:val="00DA16F0"/>
    <w:rsid w:val="00DA3A88"/>
    <w:rsid w:val="00DA56B6"/>
    <w:rsid w:val="00DB31D5"/>
    <w:rsid w:val="00DC24B0"/>
    <w:rsid w:val="00DC2C79"/>
    <w:rsid w:val="00DD2EFE"/>
    <w:rsid w:val="00DD32F6"/>
    <w:rsid w:val="00DD373E"/>
    <w:rsid w:val="00DD3B06"/>
    <w:rsid w:val="00DE1A0C"/>
    <w:rsid w:val="00DE3012"/>
    <w:rsid w:val="00DE3583"/>
    <w:rsid w:val="00DE36D7"/>
    <w:rsid w:val="00DF600C"/>
    <w:rsid w:val="00DF6691"/>
    <w:rsid w:val="00E0171B"/>
    <w:rsid w:val="00E0798A"/>
    <w:rsid w:val="00E10491"/>
    <w:rsid w:val="00E14B54"/>
    <w:rsid w:val="00E15AE6"/>
    <w:rsid w:val="00E21169"/>
    <w:rsid w:val="00E31CA1"/>
    <w:rsid w:val="00E35611"/>
    <w:rsid w:val="00E36D4A"/>
    <w:rsid w:val="00E37F24"/>
    <w:rsid w:val="00E431AA"/>
    <w:rsid w:val="00E4533C"/>
    <w:rsid w:val="00E4563F"/>
    <w:rsid w:val="00E46EE5"/>
    <w:rsid w:val="00E51701"/>
    <w:rsid w:val="00E531A8"/>
    <w:rsid w:val="00E56E5F"/>
    <w:rsid w:val="00E575C4"/>
    <w:rsid w:val="00E74C2A"/>
    <w:rsid w:val="00E765C0"/>
    <w:rsid w:val="00E84649"/>
    <w:rsid w:val="00E90453"/>
    <w:rsid w:val="00E939C5"/>
    <w:rsid w:val="00EA13FD"/>
    <w:rsid w:val="00EA26EA"/>
    <w:rsid w:val="00EA4CAE"/>
    <w:rsid w:val="00EA50A7"/>
    <w:rsid w:val="00EA7EDF"/>
    <w:rsid w:val="00EB3A1B"/>
    <w:rsid w:val="00EC1223"/>
    <w:rsid w:val="00EC76A2"/>
    <w:rsid w:val="00EC7B3B"/>
    <w:rsid w:val="00ED1200"/>
    <w:rsid w:val="00ED20B4"/>
    <w:rsid w:val="00ED799A"/>
    <w:rsid w:val="00EE7018"/>
    <w:rsid w:val="00EF2F0A"/>
    <w:rsid w:val="00F029D4"/>
    <w:rsid w:val="00F02B64"/>
    <w:rsid w:val="00F308F1"/>
    <w:rsid w:val="00F35B71"/>
    <w:rsid w:val="00F4082B"/>
    <w:rsid w:val="00F5285C"/>
    <w:rsid w:val="00F52BE9"/>
    <w:rsid w:val="00F52CC8"/>
    <w:rsid w:val="00F66805"/>
    <w:rsid w:val="00F7136C"/>
    <w:rsid w:val="00F77D4D"/>
    <w:rsid w:val="00F846A8"/>
    <w:rsid w:val="00F867FF"/>
    <w:rsid w:val="00F93DC1"/>
    <w:rsid w:val="00FA33E3"/>
    <w:rsid w:val="00FA5762"/>
    <w:rsid w:val="00FA7279"/>
    <w:rsid w:val="00FB1217"/>
    <w:rsid w:val="00FC03B0"/>
    <w:rsid w:val="00FC6B5F"/>
    <w:rsid w:val="00FD3F59"/>
    <w:rsid w:val="00FD4C58"/>
    <w:rsid w:val="00FD589A"/>
    <w:rsid w:val="00FE1ACA"/>
    <w:rsid w:val="00FE2E80"/>
    <w:rsid w:val="00FE4BE4"/>
    <w:rsid w:val="00FE572E"/>
    <w:rsid w:val="00FE7610"/>
    <w:rsid w:val="00FF1FCE"/>
    <w:rsid w:val="00FF5FED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6"/>
    </o:shapedefaults>
    <o:shapelayout v:ext="edit">
      <o:idmap v:ext="edit" data="2"/>
    </o:shapelayout>
  </w:shapeDefaults>
  <w:decimalSymbol w:val="."/>
  <w:listSeparator w:val=","/>
  <w14:docId w14:val="7147C944"/>
  <w15:docId w15:val="{FD210942-78EB-4F2E-BE4C-2C04C20C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9DC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469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469D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1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3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.t\AppData\Local\Microsoft\Windows\INetCache\Content.Outlook\X721QS24\BCH%20-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13477-4230-4DF6-BFC3-E0FCE4C12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BCH - LetterHead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BLocal</Company>
  <LinksUpToDate>false</LinksUpToDate>
  <CharactersWithSpaces>679</CharactersWithSpaces>
  <SharedDoc>false</SharedDoc>
  <HLinks>
    <vt:vector size="6" baseType="variant">
      <vt:variant>
        <vt:i4>3145810</vt:i4>
      </vt:variant>
      <vt:variant>
        <vt:i4>1025</vt:i4>
      </vt:variant>
      <vt:variant>
        <vt:i4>1025</vt:i4>
      </vt:variant>
      <vt:variant>
        <vt:i4>1</vt:i4>
      </vt:variant>
      <vt:variant>
        <vt:lpwstr>S:\Clipart\Logos\logo-final.wmf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Jennifer. M</dc:creator>
  <cp:keywords/>
  <dc:description/>
  <cp:lastModifiedBy>Lynne McHale</cp:lastModifiedBy>
  <cp:revision>4</cp:revision>
  <cp:lastPrinted>2026-10-26T20:49:00Z</cp:lastPrinted>
  <dcterms:created xsi:type="dcterms:W3CDTF">2026-10-26T20:48:00Z</dcterms:created>
  <dcterms:modified xsi:type="dcterms:W3CDTF">2026-10-26T20:49:00Z</dcterms:modified>
</cp:coreProperties>
</file>